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  <w:r w:rsidRPr="000639EE">
        <w:rPr>
          <w:b/>
          <w:bCs/>
        </w:rPr>
        <w:t>ANNEX A</w:t>
      </w:r>
    </w:p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</w:p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  <w:r w:rsidRPr="000639EE">
        <w:rPr>
          <w:b/>
          <w:bCs/>
        </w:rPr>
        <w:t xml:space="preserve">Model letter for appointing </w:t>
      </w:r>
      <w:r w:rsidR="00780DCF">
        <w:rPr>
          <w:b/>
          <w:bCs/>
        </w:rPr>
        <w:t xml:space="preserve">NWSSP – SES </w:t>
      </w:r>
      <w:r w:rsidRPr="000639EE">
        <w:rPr>
          <w:b/>
          <w:bCs/>
        </w:rPr>
        <w:t>Authorising Engineer (</w:t>
      </w:r>
      <w:r w:rsidR="003B5510">
        <w:rPr>
          <w:b/>
          <w:bCs/>
        </w:rPr>
        <w:t>MGPS</w:t>
      </w:r>
      <w:r w:rsidRPr="000639EE">
        <w:rPr>
          <w:b/>
          <w:bCs/>
        </w:rPr>
        <w:t>)</w:t>
      </w:r>
    </w:p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</w:p>
    <w:p w:rsidR="00B56387" w:rsidRPr="000639EE" w:rsidRDefault="00B56387" w:rsidP="00B56387">
      <w:pPr>
        <w:tabs>
          <w:tab w:val="left" w:pos="993"/>
        </w:tabs>
        <w:autoSpaceDE w:val="0"/>
        <w:autoSpaceDN w:val="0"/>
        <w:adjustRightInd w:val="0"/>
      </w:pPr>
      <w:r w:rsidRPr="000639EE">
        <w:t>Note 1:</w:t>
      </w:r>
      <w:r w:rsidRPr="000639EE">
        <w:tab/>
        <w:t xml:space="preserve">Letters of appointment should be on </w:t>
      </w:r>
      <w:r w:rsidR="00780DCF">
        <w:t>h</w:t>
      </w:r>
      <w:r w:rsidRPr="000639EE">
        <w:t xml:space="preserve">ealth </w:t>
      </w:r>
      <w:r w:rsidR="00780DCF">
        <w:t>b</w:t>
      </w:r>
      <w:r w:rsidRPr="000639EE">
        <w:t>oard/Trust headed paper.</w:t>
      </w:r>
    </w:p>
    <w:p w:rsidR="00B56387" w:rsidRPr="000639EE" w:rsidRDefault="00B56387" w:rsidP="00B56387">
      <w:pPr>
        <w:tabs>
          <w:tab w:val="left" w:pos="993"/>
        </w:tabs>
        <w:autoSpaceDE w:val="0"/>
        <w:autoSpaceDN w:val="0"/>
        <w:adjustRightInd w:val="0"/>
      </w:pPr>
    </w:p>
    <w:p w:rsidR="00B56387" w:rsidRPr="000639EE" w:rsidRDefault="00B56387" w:rsidP="00B56387">
      <w:pPr>
        <w:tabs>
          <w:tab w:val="left" w:pos="993"/>
        </w:tabs>
        <w:autoSpaceDE w:val="0"/>
        <w:autoSpaceDN w:val="0"/>
        <w:adjustRightInd w:val="0"/>
        <w:ind w:left="993" w:hanging="993"/>
      </w:pPr>
      <w:r w:rsidRPr="000639EE">
        <w:t>Note 2:</w:t>
      </w:r>
      <w:r w:rsidRPr="000639EE">
        <w:tab/>
        <w:t xml:space="preserve">Where the </w:t>
      </w:r>
      <w:r w:rsidR="00780DCF">
        <w:t>h</w:t>
      </w:r>
      <w:r w:rsidRPr="000639EE">
        <w:t xml:space="preserve">ealth </w:t>
      </w:r>
      <w:r w:rsidR="00780DCF">
        <w:t>b</w:t>
      </w:r>
      <w:r w:rsidRPr="000639EE">
        <w:t>oard/Trust appointment relates only to specific sites, these should be stated in the appointment letter.</w:t>
      </w: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  <w:r w:rsidRPr="000639EE">
        <w:t xml:space="preserve">Dear Mr </w:t>
      </w:r>
      <w:r w:rsidR="003B5510">
        <w:t>East</w:t>
      </w: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  <w:r w:rsidRPr="000639EE">
        <w:rPr>
          <w:b/>
          <w:bCs/>
        </w:rPr>
        <w:t>APPOINTMENT OF AUTHORISING ENGINEER (</w:t>
      </w:r>
      <w:r w:rsidR="003B5510">
        <w:rPr>
          <w:b/>
          <w:bCs/>
        </w:rPr>
        <w:t>MGPS</w:t>
      </w:r>
      <w:r w:rsidRPr="000639EE">
        <w:rPr>
          <w:b/>
          <w:bCs/>
        </w:rPr>
        <w:t>)</w:t>
      </w:r>
    </w:p>
    <w:p w:rsidR="00B56387" w:rsidRPr="000639EE" w:rsidRDefault="00B56387" w:rsidP="00B56387">
      <w:pPr>
        <w:autoSpaceDE w:val="0"/>
        <w:autoSpaceDN w:val="0"/>
        <w:adjustRightInd w:val="0"/>
        <w:rPr>
          <w:b/>
          <w:bCs/>
        </w:rPr>
      </w:pPr>
    </w:p>
    <w:p w:rsidR="00B56387" w:rsidRPr="000639EE" w:rsidRDefault="00B56387" w:rsidP="00B56387">
      <w:pPr>
        <w:autoSpaceDE w:val="0"/>
        <w:autoSpaceDN w:val="0"/>
        <w:adjustRightInd w:val="0"/>
      </w:pPr>
      <w:r w:rsidRPr="000639EE">
        <w:t>You are hereby appointed as the Authorising Engineer (</w:t>
      </w:r>
      <w:r w:rsidR="003B5510">
        <w:t>MGPS</w:t>
      </w:r>
      <w:r w:rsidRPr="000639EE">
        <w:t>) for ………, to undertake the duties set out in the NHS</w:t>
      </w:r>
      <w:r w:rsidR="002E0A2D">
        <w:t xml:space="preserve"> Wales</w:t>
      </w:r>
      <w:r w:rsidRPr="000639EE">
        <w:t xml:space="preserve"> document </w:t>
      </w:r>
      <w:r w:rsidRPr="00780DCF">
        <w:rPr>
          <w:iCs/>
        </w:rPr>
        <w:t>HTM 0</w:t>
      </w:r>
      <w:r w:rsidR="003B5510" w:rsidRPr="00780DCF">
        <w:rPr>
          <w:iCs/>
        </w:rPr>
        <w:t>2</w:t>
      </w:r>
      <w:r w:rsidRPr="00780DCF">
        <w:rPr>
          <w:iCs/>
        </w:rPr>
        <w:t>-0</w:t>
      </w:r>
      <w:r w:rsidR="003B5510" w:rsidRPr="00780DCF">
        <w:rPr>
          <w:iCs/>
        </w:rPr>
        <w:t>1</w:t>
      </w:r>
      <w:r w:rsidR="00780DCF">
        <w:rPr>
          <w:iCs/>
        </w:rPr>
        <w:t xml:space="preserve">:2006 </w:t>
      </w:r>
      <w:r w:rsidR="003B5510">
        <w:rPr>
          <w:i/>
          <w:iCs/>
        </w:rPr>
        <w:t xml:space="preserve">Medical </w:t>
      </w:r>
      <w:r w:rsidR="008C33E4">
        <w:rPr>
          <w:i/>
          <w:iCs/>
        </w:rPr>
        <w:t>g</w:t>
      </w:r>
      <w:r w:rsidR="003B5510">
        <w:rPr>
          <w:i/>
          <w:iCs/>
        </w:rPr>
        <w:t xml:space="preserve">as </w:t>
      </w:r>
      <w:r w:rsidR="008C33E4">
        <w:rPr>
          <w:i/>
          <w:iCs/>
        </w:rPr>
        <w:t>p</w:t>
      </w:r>
      <w:r w:rsidR="003B5510">
        <w:rPr>
          <w:i/>
          <w:iCs/>
        </w:rPr>
        <w:t xml:space="preserve">ipeline </w:t>
      </w:r>
      <w:r w:rsidR="008C33E4">
        <w:rPr>
          <w:i/>
          <w:iCs/>
        </w:rPr>
        <w:t>s</w:t>
      </w:r>
      <w:r w:rsidR="003B5510">
        <w:rPr>
          <w:i/>
          <w:iCs/>
        </w:rPr>
        <w:t>ystems</w:t>
      </w:r>
      <w:r w:rsidRPr="000639EE">
        <w:t>.</w:t>
      </w: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  <w:r w:rsidRPr="000639EE">
        <w:t>Please confirm your acceptance of the appointment.</w:t>
      </w: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  <w:r w:rsidRPr="000639EE">
        <w:t>Yours sincerely</w:t>
      </w: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B56387" w:rsidRPr="000639EE" w:rsidRDefault="00B56387" w:rsidP="00B56387">
      <w:pPr>
        <w:autoSpaceDE w:val="0"/>
        <w:autoSpaceDN w:val="0"/>
        <w:adjustRightInd w:val="0"/>
      </w:pPr>
    </w:p>
    <w:p w:rsidR="00E3795E" w:rsidRPr="003B5510" w:rsidRDefault="00B56387" w:rsidP="00D56202">
      <w:pPr>
        <w:sectPr w:rsidR="00E3795E" w:rsidRPr="003B5510" w:rsidSect="00B56387">
          <w:headerReference w:type="default" r:id="rId7"/>
          <w:pgSz w:w="11906" w:h="16838"/>
          <w:pgMar w:top="1530" w:right="1800" w:bottom="851" w:left="1418" w:header="992" w:footer="709" w:gutter="0"/>
          <w:cols w:space="708"/>
          <w:docGrid w:linePitch="360"/>
        </w:sectPr>
      </w:pPr>
      <w:r w:rsidRPr="000639EE">
        <w:t>Designated Perso</w:t>
      </w:r>
      <w:r w:rsidR="00544B0F">
        <w:t>n</w:t>
      </w:r>
    </w:p>
    <w:p w:rsidR="00B56387" w:rsidRPr="00E3795E" w:rsidRDefault="00B56387" w:rsidP="00544B0F">
      <w:pPr>
        <w:rPr>
          <w:sz w:val="36"/>
          <w:szCs w:val="20"/>
          <w:lang w:val="fr-FR"/>
        </w:rPr>
      </w:pPr>
    </w:p>
    <w:sectPr w:rsidR="00B56387" w:rsidRPr="00E3795E" w:rsidSect="00B56387">
      <w:pgSz w:w="11906" w:h="16838"/>
      <w:pgMar w:top="1530" w:right="1800" w:bottom="851" w:left="1418" w:header="992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4C36" w:rsidRDefault="00DB4C36">
      <w:r>
        <w:separator/>
      </w:r>
    </w:p>
  </w:endnote>
  <w:endnote w:type="continuationSeparator" w:id="0">
    <w:p w:rsidR="00DB4C36" w:rsidRDefault="00DB4C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Bold">
    <w:altName w:val="Times New Roman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4C36" w:rsidRDefault="00DB4C36">
      <w:r>
        <w:separator/>
      </w:r>
    </w:p>
  </w:footnote>
  <w:footnote w:type="continuationSeparator" w:id="0">
    <w:p w:rsidR="00DB4C36" w:rsidRDefault="00DB4C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6387" w:rsidRDefault="00B5638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9E47FD"/>
    <w:multiLevelType w:val="hybridMultilevel"/>
    <w:tmpl w:val="D9982D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3042902"/>
    <w:multiLevelType w:val="hybridMultilevel"/>
    <w:tmpl w:val="FEA0FA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trackRevisions/>
  <w:defaultTabStop w:val="720"/>
  <w:noPunctuationKerning/>
  <w:characterSpacingControl w:val="doNotCompress"/>
  <w:hdrShapeDefaults>
    <o:shapedefaults v:ext="edit" spidmax="10241" style="mso-wrap-style:none" fillcolor="white">
      <v:fill color="white"/>
      <v:textbox style="mso-fit-shape-to-text:t"/>
    </o:shapedefaults>
  </w:hdrShapeDefaults>
  <w:footnotePr>
    <w:footnote w:id="-1"/>
    <w:footnote w:id="0"/>
  </w:footnotePr>
  <w:endnotePr>
    <w:endnote w:id="-1"/>
    <w:endnote w:id="0"/>
  </w:endnotePr>
  <w:compat/>
  <w:rsids>
    <w:rsidRoot w:val="001D41CE"/>
    <w:rsid w:val="00032B47"/>
    <w:rsid w:val="000D0C1A"/>
    <w:rsid w:val="000D7962"/>
    <w:rsid w:val="000E547B"/>
    <w:rsid w:val="00103353"/>
    <w:rsid w:val="00162614"/>
    <w:rsid w:val="00183838"/>
    <w:rsid w:val="001D17A4"/>
    <w:rsid w:val="001D41CE"/>
    <w:rsid w:val="001E4ADB"/>
    <w:rsid w:val="001F27D7"/>
    <w:rsid w:val="00251B6C"/>
    <w:rsid w:val="002D5279"/>
    <w:rsid w:val="002E0A2D"/>
    <w:rsid w:val="002F5D7A"/>
    <w:rsid w:val="003B5510"/>
    <w:rsid w:val="003C272E"/>
    <w:rsid w:val="003E345D"/>
    <w:rsid w:val="0042129A"/>
    <w:rsid w:val="00437D37"/>
    <w:rsid w:val="004572D9"/>
    <w:rsid w:val="004A4035"/>
    <w:rsid w:val="004D1E13"/>
    <w:rsid w:val="004E3A0D"/>
    <w:rsid w:val="00544B0F"/>
    <w:rsid w:val="00561B36"/>
    <w:rsid w:val="0059565B"/>
    <w:rsid w:val="006129CB"/>
    <w:rsid w:val="00683F3C"/>
    <w:rsid w:val="006A59BF"/>
    <w:rsid w:val="0071658A"/>
    <w:rsid w:val="00737186"/>
    <w:rsid w:val="00747118"/>
    <w:rsid w:val="00772CBA"/>
    <w:rsid w:val="00780DCF"/>
    <w:rsid w:val="00785D92"/>
    <w:rsid w:val="007868DA"/>
    <w:rsid w:val="00792B13"/>
    <w:rsid w:val="007F6843"/>
    <w:rsid w:val="00813282"/>
    <w:rsid w:val="0081661B"/>
    <w:rsid w:val="008C33E4"/>
    <w:rsid w:val="008C525A"/>
    <w:rsid w:val="00915B81"/>
    <w:rsid w:val="00956EFD"/>
    <w:rsid w:val="009D2F0A"/>
    <w:rsid w:val="00A14E7B"/>
    <w:rsid w:val="00A24D2F"/>
    <w:rsid w:val="00A407C5"/>
    <w:rsid w:val="00A64D57"/>
    <w:rsid w:val="00AC766C"/>
    <w:rsid w:val="00B1246B"/>
    <w:rsid w:val="00B24068"/>
    <w:rsid w:val="00B4784B"/>
    <w:rsid w:val="00B553FA"/>
    <w:rsid w:val="00B56387"/>
    <w:rsid w:val="00B56786"/>
    <w:rsid w:val="00B823B5"/>
    <w:rsid w:val="00C0062A"/>
    <w:rsid w:val="00C37298"/>
    <w:rsid w:val="00C53BEB"/>
    <w:rsid w:val="00C6401B"/>
    <w:rsid w:val="00C65853"/>
    <w:rsid w:val="00CE11AB"/>
    <w:rsid w:val="00CE31DD"/>
    <w:rsid w:val="00CF55FD"/>
    <w:rsid w:val="00D059B7"/>
    <w:rsid w:val="00D1147E"/>
    <w:rsid w:val="00D418F3"/>
    <w:rsid w:val="00D56202"/>
    <w:rsid w:val="00D9648A"/>
    <w:rsid w:val="00DB4C36"/>
    <w:rsid w:val="00DC4A8D"/>
    <w:rsid w:val="00DD7575"/>
    <w:rsid w:val="00E153F6"/>
    <w:rsid w:val="00E3795E"/>
    <w:rsid w:val="00E55751"/>
    <w:rsid w:val="00E64123"/>
    <w:rsid w:val="00E77A6B"/>
    <w:rsid w:val="00EC31A2"/>
    <w:rsid w:val="00EE2475"/>
    <w:rsid w:val="00EF5231"/>
    <w:rsid w:val="00F5387B"/>
    <w:rsid w:val="00F54CD7"/>
    <w:rsid w:val="00F75C59"/>
    <w:rsid w:val="00F808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 style="mso-wrap-style:none" fillcolor="white">
      <v:fill color="white"/>
      <v:textbox style="mso-fit-shape-to-text: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64123"/>
    <w:rPr>
      <w:rFonts w:ascii="Arial" w:hAnsi="Arial" w:cs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E64123"/>
    <w:pPr>
      <w:keepNext/>
      <w:outlineLvl w:val="0"/>
    </w:pPr>
    <w:rPr>
      <w:sz w:val="40"/>
    </w:rPr>
  </w:style>
  <w:style w:type="paragraph" w:styleId="Heading2">
    <w:name w:val="heading 2"/>
    <w:basedOn w:val="Normal"/>
    <w:next w:val="Normal"/>
    <w:qFormat/>
    <w:rsid w:val="00E64123"/>
    <w:pPr>
      <w:keepNext/>
      <w:outlineLvl w:val="1"/>
    </w:pPr>
    <w:rPr>
      <w:sz w:val="32"/>
      <w:u w:val="single"/>
    </w:rPr>
  </w:style>
  <w:style w:type="paragraph" w:styleId="Heading3">
    <w:name w:val="heading 3"/>
    <w:basedOn w:val="Normal"/>
    <w:next w:val="Normal"/>
    <w:qFormat/>
    <w:rsid w:val="00E64123"/>
    <w:pPr>
      <w:keepNext/>
      <w:jc w:val="both"/>
      <w:outlineLvl w:val="2"/>
    </w:pPr>
    <w:rPr>
      <w:b/>
      <w:sz w:val="32"/>
    </w:rPr>
  </w:style>
  <w:style w:type="paragraph" w:styleId="Heading4">
    <w:name w:val="heading 4"/>
    <w:basedOn w:val="Normal"/>
    <w:next w:val="Normal"/>
    <w:qFormat/>
    <w:rsid w:val="00B553FA"/>
    <w:pPr>
      <w:keepNext/>
      <w:spacing w:before="240" w:after="60"/>
      <w:outlineLvl w:val="3"/>
    </w:pPr>
    <w:rPr>
      <w:rFonts w:ascii="Times New Roman" w:hAnsi="Times New Roman" w:cs="Times New Roman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E64123"/>
    <w:rPr>
      <w:sz w:val="32"/>
    </w:rPr>
  </w:style>
  <w:style w:type="paragraph" w:styleId="BodyText2">
    <w:name w:val="Body Text 2"/>
    <w:basedOn w:val="Normal"/>
    <w:rsid w:val="00E64123"/>
    <w:pPr>
      <w:autoSpaceDE w:val="0"/>
      <w:autoSpaceDN w:val="0"/>
      <w:adjustRightInd w:val="0"/>
    </w:pPr>
    <w:rPr>
      <w:rFonts w:ascii="Arial,Bold" w:hAnsi="Arial,Bold" w:cs="Times New Roman"/>
      <w:sz w:val="36"/>
      <w:szCs w:val="40"/>
      <w:lang w:val="en-US"/>
    </w:rPr>
  </w:style>
  <w:style w:type="character" w:styleId="Hyperlink">
    <w:name w:val="Hyperlink"/>
    <w:basedOn w:val="DefaultParagraphFont"/>
    <w:rsid w:val="00E64123"/>
    <w:rPr>
      <w:color w:val="0000FF"/>
      <w:u w:val="single"/>
    </w:rPr>
  </w:style>
  <w:style w:type="paragraph" w:styleId="Header">
    <w:name w:val="header"/>
    <w:basedOn w:val="Normal"/>
    <w:rsid w:val="00E64123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64123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DefaultParagraphFont"/>
    <w:rsid w:val="00E64123"/>
    <w:rPr>
      <w:color w:val="800080"/>
      <w:u w:val="single"/>
    </w:rPr>
  </w:style>
  <w:style w:type="paragraph" w:styleId="BodyTextIndent">
    <w:name w:val="Body Text Indent"/>
    <w:basedOn w:val="Normal"/>
    <w:rsid w:val="00E64123"/>
    <w:pPr>
      <w:autoSpaceDE w:val="0"/>
      <w:autoSpaceDN w:val="0"/>
      <w:adjustRightInd w:val="0"/>
      <w:ind w:left="720" w:hanging="720"/>
    </w:pPr>
    <w:rPr>
      <w:b/>
      <w:bCs/>
      <w:i/>
      <w:iCs/>
      <w:szCs w:val="35"/>
      <w:lang w:val="en-US"/>
    </w:rPr>
  </w:style>
  <w:style w:type="paragraph" w:styleId="BodyText3">
    <w:name w:val="Body Text 3"/>
    <w:basedOn w:val="Normal"/>
    <w:rsid w:val="00E64123"/>
    <w:pPr>
      <w:jc w:val="both"/>
    </w:pPr>
    <w:rPr>
      <w:b/>
      <w:bCs/>
    </w:rPr>
  </w:style>
  <w:style w:type="paragraph" w:styleId="BalloonText">
    <w:name w:val="Balloon Text"/>
    <w:basedOn w:val="Normal"/>
    <w:semiHidden/>
    <w:rsid w:val="007868DA"/>
    <w:rPr>
      <w:rFonts w:ascii="Tahoma" w:hAnsi="Tahoma" w:cs="Tahoma"/>
      <w:sz w:val="16"/>
      <w:szCs w:val="16"/>
    </w:rPr>
  </w:style>
  <w:style w:type="paragraph" w:customStyle="1" w:styleId="CVPen">
    <w:name w:val="CV_Pen"/>
    <w:basedOn w:val="Normal"/>
    <w:link w:val="CVPenChar"/>
    <w:rsid w:val="00E3795E"/>
    <w:pPr>
      <w:spacing w:before="40" w:after="40" w:line="269" w:lineRule="auto"/>
    </w:pPr>
    <w:rPr>
      <w:rFonts w:eastAsia="SimSun" w:cs="Times New Roman"/>
      <w:sz w:val="18"/>
      <w:szCs w:val="18"/>
      <w:lang w:eastAsia="zh-CN"/>
    </w:rPr>
  </w:style>
  <w:style w:type="paragraph" w:customStyle="1" w:styleId="CVText">
    <w:name w:val="CV_Text"/>
    <w:basedOn w:val="Normal"/>
    <w:link w:val="CVTextChar"/>
    <w:rsid w:val="00E3795E"/>
    <w:pPr>
      <w:spacing w:before="40" w:after="40" w:line="269" w:lineRule="auto"/>
    </w:pPr>
    <w:rPr>
      <w:rFonts w:eastAsia="SimSun" w:cs="Times New Roman"/>
      <w:sz w:val="18"/>
      <w:szCs w:val="18"/>
      <w:lang w:eastAsia="zh-CN"/>
    </w:rPr>
  </w:style>
  <w:style w:type="character" w:customStyle="1" w:styleId="CVTextChar">
    <w:name w:val="CV_Text Char"/>
    <w:basedOn w:val="DefaultParagraphFont"/>
    <w:link w:val="CVText"/>
    <w:rsid w:val="00E3795E"/>
    <w:rPr>
      <w:rFonts w:ascii="Arial" w:eastAsia="SimSun" w:hAnsi="Arial"/>
      <w:sz w:val="18"/>
      <w:szCs w:val="18"/>
      <w:lang w:val="en-GB" w:eastAsia="zh-CN" w:bidi="ar-SA"/>
    </w:rPr>
  </w:style>
  <w:style w:type="paragraph" w:customStyle="1" w:styleId="CVTitle1">
    <w:name w:val="CV_Title1"/>
    <w:basedOn w:val="Normal"/>
    <w:link w:val="CVTitle1Char"/>
    <w:rsid w:val="00E3795E"/>
    <w:pPr>
      <w:spacing w:before="40" w:after="40"/>
    </w:pPr>
    <w:rPr>
      <w:rFonts w:eastAsia="SimSun" w:cs="Times New Roman"/>
      <w:b/>
      <w:sz w:val="18"/>
      <w:lang w:eastAsia="zh-CN"/>
    </w:rPr>
  </w:style>
  <w:style w:type="character" w:customStyle="1" w:styleId="CVTitle1Char">
    <w:name w:val="CV_Title1 Char"/>
    <w:basedOn w:val="DefaultParagraphFont"/>
    <w:link w:val="CVTitle1"/>
    <w:rsid w:val="00E3795E"/>
    <w:rPr>
      <w:rFonts w:ascii="Arial" w:eastAsia="SimSun" w:hAnsi="Arial"/>
      <w:b/>
      <w:sz w:val="18"/>
      <w:szCs w:val="24"/>
      <w:lang w:val="en-GB" w:eastAsia="zh-CN" w:bidi="ar-SA"/>
    </w:rPr>
  </w:style>
  <w:style w:type="character" w:customStyle="1" w:styleId="CVPenChar">
    <w:name w:val="CV_Pen Char"/>
    <w:basedOn w:val="DefaultParagraphFont"/>
    <w:link w:val="CVPen"/>
    <w:rsid w:val="00E3795E"/>
    <w:rPr>
      <w:rFonts w:ascii="Arial" w:eastAsia="SimSun" w:hAnsi="Arial"/>
      <w:sz w:val="18"/>
      <w:szCs w:val="18"/>
      <w:lang w:val="en-GB" w:eastAsia="zh-CN" w:bidi="ar-SA"/>
    </w:rPr>
  </w:style>
  <w:style w:type="character" w:customStyle="1" w:styleId="answersfullwidth4">
    <w:name w:val="answersfullwidth4"/>
    <w:basedOn w:val="DefaultParagraphFont"/>
    <w:rsid w:val="00E3795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57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nn%20konsbruck\Application%20Data\Microsoft\Templates\FSN\FSN%20Templat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FSN Template.dot</Template>
  <TotalTime>1</TotalTime>
  <Pages>2</Pages>
  <Words>90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PUBLICATION NOTICE 03/01</vt:lpstr>
    </vt:vector>
  </TitlesOfParts>
  <Company>Welsh Health Estates</Company>
  <LinksUpToDate>false</LinksUpToDate>
  <CharactersWithSpaces>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PUBLICATION NOTICE 03/01</dc:title>
  <dc:creator>ann konsbruck</dc:creator>
  <cp:lastModifiedBy>Jennifer Roe</cp:lastModifiedBy>
  <cp:revision>2</cp:revision>
  <cp:lastPrinted>2012-05-23T07:36:00Z</cp:lastPrinted>
  <dcterms:created xsi:type="dcterms:W3CDTF">2016-05-23T11:24:00Z</dcterms:created>
  <dcterms:modified xsi:type="dcterms:W3CDTF">2016-05-23T11:24:00Z</dcterms:modified>
</cp:coreProperties>
</file>