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Relationship Type="http://schemas.openxmlformats.org/officeDocument/2006/relationships/custom-properties" Target="/docProps/custom.xml" Id="Rb1eead87e318491c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27E" w:rsidRPr="006F2B17" w:rsidRDefault="0042727E" w:rsidP="0042727E">
      <w:pPr>
        <w:pStyle w:val="Heading1"/>
        <w:rPr>
          <w:color w:val="0070C0"/>
          <w:sz w:val="36"/>
        </w:rPr>
      </w:pPr>
      <w:bookmarkStart w:id="0" w:name="_Toc444095623"/>
      <w:bookmarkStart w:id="1" w:name="_Toc285009559"/>
      <w:bookmarkStart w:id="2" w:name="_Improvement_Plan"/>
      <w:bookmarkStart w:id="3" w:name="_Toc285009564"/>
      <w:bookmarkEnd w:id="2"/>
      <w:r w:rsidRPr="006A5EA0">
        <w:t>Improvement Plan</w:t>
      </w:r>
      <w:bookmarkEnd w:id="3"/>
      <w:r w:rsidRPr="006A5EA0">
        <w:t xml:space="preserve"> </w:t>
      </w:r>
      <w:bookmarkEnd w:id="0"/>
    </w:p>
    <w:p w:rsidR="0042727E" w:rsidRPr="00DA22CF" w:rsidRDefault="0042727E" w:rsidP="0042727E">
      <w:pPr>
        <w:jc w:val="both"/>
      </w:pPr>
    </w:p>
    <w:tbl>
      <w:tblPr>
        <w:tblW w:w="51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58"/>
        <w:gridCol w:w="143"/>
        <w:gridCol w:w="523"/>
        <w:gridCol w:w="1760"/>
        <w:gridCol w:w="1091"/>
        <w:gridCol w:w="183"/>
        <w:gridCol w:w="801"/>
        <w:gridCol w:w="765"/>
        <w:gridCol w:w="352"/>
        <w:gridCol w:w="2240"/>
      </w:tblGrid>
      <w:tr w:rsidR="0042727E" w:rsidRPr="003E0E0D" w:rsidTr="009D074C">
        <w:trPr>
          <w:trHeight w:val="376"/>
        </w:trPr>
        <w:tc>
          <w:tcPr>
            <w:tcW w:w="871" w:type="pct"/>
            <w:tcBorders>
              <w:bottom w:val="single" w:sz="4" w:space="0" w:color="auto"/>
            </w:tcBorders>
            <w:shd w:val="clear" w:color="auto" w:fill="C2D69B" w:themeFill="accent3" w:themeFillTint="99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Service:</w:t>
            </w:r>
          </w:p>
        </w:tc>
        <w:tc>
          <w:tcPr>
            <w:tcW w:w="1275" w:type="pct"/>
            <w:gridSpan w:val="3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73" w:type="pct"/>
            <w:shd w:val="clear" w:color="auto" w:fill="C2D69B" w:themeFill="accent3" w:themeFillTint="99"/>
          </w:tcPr>
          <w:p w:rsidR="0042727E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Standard Number</w:t>
            </w:r>
          </w:p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17" w:type="pct"/>
            <w:gridSpan w:val="2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87" w:type="pct"/>
            <w:gridSpan w:val="2"/>
            <w:shd w:val="clear" w:color="auto" w:fill="C2D69B" w:themeFill="accent3" w:themeFillTint="99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Period Covered</w:t>
            </w:r>
          </w:p>
        </w:tc>
        <w:tc>
          <w:tcPr>
            <w:tcW w:w="1176" w:type="pct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i/>
                <w:color w:val="000080"/>
                <w:sz w:val="16"/>
                <w:szCs w:val="16"/>
              </w:rPr>
            </w:pPr>
          </w:p>
        </w:tc>
      </w:tr>
      <w:tr w:rsidR="0042727E" w:rsidRPr="003E0E0D" w:rsidTr="009D074C">
        <w:trPr>
          <w:trHeight w:val="1126"/>
        </w:trPr>
        <w:tc>
          <w:tcPr>
            <w:tcW w:w="871" w:type="pct"/>
            <w:shd w:val="clear" w:color="auto" w:fill="C6D9F1" w:themeFill="text2" w:themeFillTint="33"/>
          </w:tcPr>
          <w:p w:rsidR="0042727E" w:rsidRPr="003E0E0D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What we will do to improve</w:t>
            </w:r>
          </w:p>
        </w:tc>
        <w:tc>
          <w:tcPr>
            <w:tcW w:w="4129" w:type="pct"/>
            <w:gridSpan w:val="9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i/>
                <w:color w:val="333399"/>
                <w:sz w:val="20"/>
                <w:szCs w:val="20"/>
              </w:rPr>
            </w:pPr>
          </w:p>
        </w:tc>
      </w:tr>
      <w:tr w:rsidR="0042727E" w:rsidRPr="003E0E0D" w:rsidTr="009D074C">
        <w:trPr>
          <w:trHeight w:val="1418"/>
        </w:trPr>
        <w:tc>
          <w:tcPr>
            <w:tcW w:w="871" w:type="pct"/>
            <w:shd w:val="clear" w:color="auto" w:fill="C6D9F1" w:themeFill="text2" w:themeFillTint="33"/>
          </w:tcPr>
          <w:p w:rsidR="0042727E" w:rsidRPr="003E0E0D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What difference this will make</w:t>
            </w:r>
          </w:p>
        </w:tc>
        <w:tc>
          <w:tcPr>
            <w:tcW w:w="4129" w:type="pct"/>
            <w:gridSpan w:val="9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2727E" w:rsidRPr="003E0E0D" w:rsidTr="009D074C">
        <w:trPr>
          <w:trHeight w:val="1647"/>
        </w:trPr>
        <w:tc>
          <w:tcPr>
            <w:tcW w:w="871" w:type="pct"/>
            <w:shd w:val="clear" w:color="auto" w:fill="C6D9F1" w:themeFill="text2" w:themeFillTint="33"/>
          </w:tcPr>
          <w:p w:rsidR="0042727E" w:rsidRPr="003E0E0D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What help/resources do we need to achieve this?</w:t>
            </w:r>
          </w:p>
          <w:p w:rsidR="0042727E" w:rsidRPr="003E0E0D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(e.g. Internal?</w:t>
            </w:r>
          </w:p>
          <w:p w:rsidR="0042727E" w:rsidRPr="003E0E0D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External?)</w:t>
            </w:r>
          </w:p>
        </w:tc>
        <w:tc>
          <w:tcPr>
            <w:tcW w:w="4129" w:type="pct"/>
            <w:gridSpan w:val="9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2727E" w:rsidRPr="003E0E0D" w:rsidTr="009D074C">
        <w:trPr>
          <w:trHeight w:val="529"/>
        </w:trPr>
        <w:tc>
          <w:tcPr>
            <w:tcW w:w="1221" w:type="pct"/>
            <w:gridSpan w:val="3"/>
            <w:shd w:val="clear" w:color="auto" w:fill="C6D9F1" w:themeFill="text2" w:themeFillTint="33"/>
          </w:tcPr>
          <w:p w:rsidR="0042727E" w:rsidRPr="003E0E0D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Who is responsible for taking this forward?</w:t>
            </w:r>
          </w:p>
        </w:tc>
        <w:tc>
          <w:tcPr>
            <w:tcW w:w="1594" w:type="pct"/>
            <w:gridSpan w:val="3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3" w:type="pct"/>
            <w:gridSpan w:val="2"/>
            <w:shd w:val="clear" w:color="auto" w:fill="C6D9F1" w:themeFill="text2" w:themeFillTint="33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Time scale for completion</w:t>
            </w:r>
          </w:p>
        </w:tc>
        <w:tc>
          <w:tcPr>
            <w:tcW w:w="1361" w:type="pct"/>
            <w:gridSpan w:val="2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2727E" w:rsidRPr="003E0E0D" w:rsidTr="009D074C">
        <w:trPr>
          <w:trHeight w:val="747"/>
        </w:trPr>
        <w:tc>
          <w:tcPr>
            <w:tcW w:w="946" w:type="pct"/>
            <w:gridSpan w:val="2"/>
            <w:shd w:val="clear" w:color="auto" w:fill="C6D9F1" w:themeFill="text2" w:themeFillTint="33"/>
          </w:tcPr>
          <w:p w:rsidR="0042727E" w:rsidRPr="003E0E0D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Cross reference to other plans</w:t>
            </w:r>
          </w:p>
        </w:tc>
        <w:tc>
          <w:tcPr>
            <w:tcW w:w="4054" w:type="pct"/>
            <w:gridSpan w:val="8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2727E" w:rsidRPr="003E0E0D" w:rsidTr="009D074C">
        <w:trPr>
          <w:trHeight w:val="1246"/>
        </w:trPr>
        <w:tc>
          <w:tcPr>
            <w:tcW w:w="946" w:type="pct"/>
            <w:gridSpan w:val="2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42727E" w:rsidRPr="003E0E0D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2727E" w:rsidRPr="003E0E0D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sz w:val="20"/>
                <w:szCs w:val="20"/>
              </w:rPr>
              <w:t>Demonstrating and evidencing  improvements</w:t>
            </w:r>
          </w:p>
          <w:p w:rsidR="0042727E" w:rsidRPr="003E0E0D" w:rsidRDefault="0042727E" w:rsidP="009D074C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54" w:type="pct"/>
            <w:gridSpan w:val="8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2727E" w:rsidRPr="003E0E0D" w:rsidTr="009D074C">
        <w:trPr>
          <w:trHeight w:val="1150"/>
        </w:trPr>
        <w:tc>
          <w:tcPr>
            <w:tcW w:w="946" w:type="pct"/>
            <w:gridSpan w:val="2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2727E" w:rsidRPr="009F6FD5" w:rsidRDefault="0042727E" w:rsidP="009D074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6FD5">
              <w:rPr>
                <w:rFonts w:ascii="Arial" w:hAnsi="Arial" w:cs="Arial"/>
                <w:b/>
                <w:sz w:val="20"/>
                <w:szCs w:val="20"/>
              </w:rPr>
              <w:t>REVIEW OF PROGRESS</w:t>
            </w:r>
          </w:p>
        </w:tc>
        <w:tc>
          <w:tcPr>
            <w:tcW w:w="4054" w:type="pct"/>
            <w:gridSpan w:val="8"/>
            <w:shd w:val="clear" w:color="auto" w:fill="auto"/>
          </w:tcPr>
          <w:p w:rsidR="0042727E" w:rsidRPr="003E0E0D" w:rsidRDefault="0042727E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34A2123" wp14:editId="2DE61F72">
                      <wp:simplePos x="0" y="0"/>
                      <wp:positionH relativeFrom="column">
                        <wp:posOffset>13335</wp:posOffset>
                      </wp:positionH>
                      <wp:positionV relativeFrom="paragraph">
                        <wp:posOffset>88900</wp:posOffset>
                      </wp:positionV>
                      <wp:extent cx="911860" cy="563880"/>
                      <wp:effectExtent l="13335" t="12700" r="8255" b="13970"/>
                      <wp:wrapNone/>
                      <wp:docPr id="17" name="Text Box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11860" cy="563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2727E" w:rsidRPr="00770042" w:rsidRDefault="0042727E" w:rsidP="0042727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  <w:r w:rsidRPr="00770042">
                                    <w:rPr>
                                      <w:rFonts w:ascii="Arial" w:hAnsi="Arial" w:cs="Arial"/>
                                      <w:b/>
                                      <w:sz w:val="16"/>
                                      <w:szCs w:val="16"/>
                                    </w:rPr>
                                    <w:t>Date of R</w:t>
                                  </w:r>
                                  <w:r w:rsidRPr="001D2CDD"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evi</w:t>
                                  </w:r>
                                  <w:r w:rsidRPr="00770042">
                                    <w:rPr>
                                      <w:rFonts w:ascii="Arial" w:hAnsi="Arial" w:cs="Arial"/>
                                      <w:b/>
                                      <w:sz w:val="16"/>
                                      <w:szCs w:val="16"/>
                                    </w:rPr>
                                    <w:t>ew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1" o:spid="_x0000_s1026" type="#_x0000_t202" style="position:absolute;left:0;text-align:left;margin-left:1.05pt;margin-top:7pt;width:71.8pt;height:44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">
                      <v:textbox>
                        <w:txbxContent>
                          <w:p w:rsidR="0042727E" w:rsidRPr="00770042" w:rsidRDefault="0042727E" w:rsidP="0042727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770042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Date of R</w:t>
                            </w:r>
                            <w:r w:rsidRPr="001D2CDD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evi</w:t>
                            </w:r>
                            <w:r w:rsidRPr="00770042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ew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42727E" w:rsidRPr="003E0E0D" w:rsidRDefault="0042727E" w:rsidP="009D074C">
            <w:pPr>
              <w:jc w:val="both"/>
              <w:rPr>
                <w:rFonts w:ascii="Arial" w:hAnsi="Arial" w:cs="Arial"/>
                <w:i/>
                <w:color w:val="333399"/>
                <w:sz w:val="20"/>
                <w:szCs w:val="20"/>
              </w:rPr>
            </w:pPr>
            <w:r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051292F" wp14:editId="74A5E8EE">
                      <wp:simplePos x="0" y="0"/>
                      <wp:positionH relativeFrom="column">
                        <wp:posOffset>3980815</wp:posOffset>
                      </wp:positionH>
                      <wp:positionV relativeFrom="paragraph">
                        <wp:posOffset>278130</wp:posOffset>
                      </wp:positionV>
                      <wp:extent cx="342900" cy="228600"/>
                      <wp:effectExtent l="8890" t="11430" r="10160" b="7620"/>
                      <wp:wrapNone/>
                      <wp:docPr id="16" name="Rectangle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8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4" o:spid="_x0000_s1026" style="position:absolute;margin-left:313.45pt;margin-top:21.9pt;width:27pt;height:1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" fillcolor="green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1BE5F237" wp14:editId="5F89F647">
                      <wp:simplePos x="0" y="0"/>
                      <wp:positionH relativeFrom="column">
                        <wp:posOffset>2835275</wp:posOffset>
                      </wp:positionH>
                      <wp:positionV relativeFrom="paragraph">
                        <wp:posOffset>160655</wp:posOffset>
                      </wp:positionV>
                      <wp:extent cx="342900" cy="228600"/>
                      <wp:effectExtent l="6350" t="8255" r="12700" b="10795"/>
                      <wp:wrapNone/>
                      <wp:docPr id="15" name="Rectangle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3" o:spid="_x0000_s1026" style="position:absolute;margin-left:223.25pt;margin-top:12.65pt;width:27pt;height:1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4AB9FAE0" wp14:editId="5BDA5198">
                      <wp:simplePos x="0" y="0"/>
                      <wp:positionH relativeFrom="column">
                        <wp:posOffset>3866515</wp:posOffset>
                      </wp:positionH>
                      <wp:positionV relativeFrom="paragraph">
                        <wp:posOffset>163830</wp:posOffset>
                      </wp:positionV>
                      <wp:extent cx="342900" cy="228600"/>
                      <wp:effectExtent l="8890" t="11430" r="10160" b="7620"/>
                      <wp:wrapNone/>
                      <wp:docPr id="14" name="Rectangle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5" o:spid="_x0000_s1026" style="position:absolute;margin-left:304.45pt;margin-top:12.9pt;width:27pt;height:18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1791579" wp14:editId="7D39BA50">
                      <wp:simplePos x="0" y="0"/>
                      <wp:positionH relativeFrom="column">
                        <wp:posOffset>2952115</wp:posOffset>
                      </wp:positionH>
                      <wp:positionV relativeFrom="paragraph">
                        <wp:posOffset>278130</wp:posOffset>
                      </wp:positionV>
                      <wp:extent cx="342900" cy="228600"/>
                      <wp:effectExtent l="8890" t="11430" r="10160" b="7620"/>
                      <wp:wrapNone/>
                      <wp:docPr id="13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99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9" o:spid="_x0000_s1026" style="position:absolute;margin-left:232.45pt;margin-top:21.9pt;width:27pt;height:1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" fillcolor="#f90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AAD9CD4" wp14:editId="61663DF7">
                      <wp:simplePos x="0" y="0"/>
                      <wp:positionH relativeFrom="column">
                        <wp:posOffset>1694815</wp:posOffset>
                      </wp:positionH>
                      <wp:positionV relativeFrom="paragraph">
                        <wp:posOffset>278130</wp:posOffset>
                      </wp:positionV>
                      <wp:extent cx="342900" cy="228600"/>
                      <wp:effectExtent l="8890" t="11430" r="10160" b="7620"/>
                      <wp:wrapNone/>
                      <wp:docPr id="12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0" o:spid="_x0000_s1026" style="position:absolute;margin-left:133.45pt;margin-top:21.9pt;width:27pt;height:1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" fillcolor="red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A641B7A" wp14:editId="5D7EDCA1">
                      <wp:simplePos x="0" y="0"/>
                      <wp:positionH relativeFrom="column">
                        <wp:posOffset>1580515</wp:posOffset>
                      </wp:positionH>
                      <wp:positionV relativeFrom="paragraph">
                        <wp:posOffset>163830</wp:posOffset>
                      </wp:positionV>
                      <wp:extent cx="342900" cy="228600"/>
                      <wp:effectExtent l="8890" t="11430" r="10160" b="7620"/>
                      <wp:wrapNone/>
                      <wp:docPr id="11" name="Rectangle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2" o:spid="_x0000_s1026" style="position:absolute;margin-left:124.45pt;margin-top:12.9pt;width:27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"/>
                  </w:pict>
                </mc:Fallback>
              </mc:AlternateConten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</w:t>
            </w:r>
            <w:r w:rsidRPr="003E0E0D">
              <w:rPr>
                <w:rFonts w:ascii="Arial" w:hAnsi="Arial" w:cs="Arial"/>
                <w:b/>
                <w:sz w:val="20"/>
                <w:szCs w:val="20"/>
              </w:rPr>
              <w:t xml:space="preserve">RED     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  AMBER       </w:t>
            </w:r>
            <w:r w:rsidRPr="003E0E0D">
              <w:rPr>
                <w:rFonts w:ascii="Arial" w:hAnsi="Arial" w:cs="Arial"/>
                <w:b/>
                <w:sz w:val="20"/>
                <w:szCs w:val="20"/>
              </w:rPr>
              <w:t xml:space="preserve">       GREEN</w:t>
            </w:r>
          </w:p>
        </w:tc>
      </w:tr>
      <w:tr w:rsidR="0042727E" w:rsidRPr="003E0E0D" w:rsidTr="009D074C">
        <w:trPr>
          <w:trHeight w:val="1150"/>
        </w:trPr>
        <w:tc>
          <w:tcPr>
            <w:tcW w:w="5000" w:type="pct"/>
            <w:gridSpan w:val="10"/>
            <w:shd w:val="clear" w:color="auto" w:fill="auto"/>
          </w:tcPr>
          <w:p w:rsidR="0042727E" w:rsidRDefault="0042727E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  <w:color w:val="000000"/>
                <w:sz w:val="20"/>
                <w:szCs w:val="20"/>
              </w:rPr>
              <w:t>Comments and actions required following review of Improvement Plan</w:t>
            </w: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610E54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bookmarkStart w:id="4" w:name="_GoBack"/>
            <w:bookmarkEnd w:id="4"/>
          </w:p>
          <w:p w:rsidR="00610E54" w:rsidRPr="003E0E0D" w:rsidRDefault="00610E54" w:rsidP="009D074C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:rsidR="0042727E" w:rsidRPr="007F2B69" w:rsidRDefault="0042727E" w:rsidP="00610E54">
      <w:pPr>
        <w:jc w:val="both"/>
      </w:pPr>
    </w:p>
    <w:bookmarkEnd w:id="1"/>
    <w:sectPr w:rsidR="0042727E" w:rsidRPr="007F2B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Kalinga"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0E7DDF"/>
    <w:multiLevelType w:val="hybridMultilevel"/>
    <w:tmpl w:val="302437A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27E"/>
    <w:rsid w:val="00104839"/>
    <w:rsid w:val="001A09C2"/>
    <w:rsid w:val="0042727E"/>
    <w:rsid w:val="00610E54"/>
    <w:rsid w:val="00A754BE"/>
    <w:rsid w:val="00CB0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72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Title-Blue-Strong"/>
    <w:next w:val="Normal"/>
    <w:link w:val="Heading1Char"/>
    <w:qFormat/>
    <w:rsid w:val="0042727E"/>
    <w:pPr>
      <w:ind w:left="-283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2727E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customStyle="1" w:styleId="Default">
    <w:name w:val="Default"/>
    <w:rsid w:val="0042727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Title-Blue">
    <w:name w:val="Title-Blue"/>
    <w:basedOn w:val="Normal"/>
    <w:link w:val="Title-BlueChar"/>
    <w:qFormat/>
    <w:rsid w:val="0042727E"/>
    <w:rPr>
      <w:rFonts w:ascii="Kalinga" w:hAnsi="Kalinga" w:cs="Kalinga"/>
      <w:color w:val="0070C0"/>
      <w:sz w:val="32"/>
      <w:szCs w:val="36"/>
    </w:rPr>
  </w:style>
  <w:style w:type="character" w:customStyle="1" w:styleId="Title-BlueChar">
    <w:name w:val="Title-Blue Char"/>
    <w:basedOn w:val="DefaultParagraphFont"/>
    <w:link w:val="Title-Blue"/>
    <w:rsid w:val="0042727E"/>
    <w:rPr>
      <w:rFonts w:ascii="Kalinga" w:eastAsia="Times New Roman" w:hAnsi="Kalinga" w:cs="Kalinga"/>
      <w:color w:val="0070C0"/>
      <w:sz w:val="32"/>
      <w:szCs w:val="36"/>
      <w:lang w:eastAsia="en-GB"/>
    </w:rPr>
  </w:style>
  <w:style w:type="paragraph" w:customStyle="1" w:styleId="Title-Blue-Strong">
    <w:name w:val="Title-Blue-Strong"/>
    <w:basedOn w:val="Title-Blue"/>
    <w:link w:val="Title-Blue-StrongChar"/>
    <w:qFormat/>
    <w:rsid w:val="0042727E"/>
    <w:rPr>
      <w:b/>
      <w:caps/>
      <w:color w:val="7030A0"/>
      <w:sz w:val="30"/>
      <w:u w:val="single"/>
    </w:rPr>
  </w:style>
  <w:style w:type="character" w:customStyle="1" w:styleId="Title-Blue-StrongChar">
    <w:name w:val="Title-Blue-Strong Char"/>
    <w:basedOn w:val="Title-BlueChar"/>
    <w:link w:val="Title-Blue-Strong"/>
    <w:rsid w:val="0042727E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727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727E"/>
    <w:rPr>
      <w:rFonts w:ascii="Tahoma" w:eastAsia="Times New Roman" w:hAnsi="Tahoma" w:cs="Tahoma"/>
      <w:sz w:val="16"/>
      <w:szCs w:val="1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72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Title-Blue-Strong"/>
    <w:next w:val="Normal"/>
    <w:link w:val="Heading1Char"/>
    <w:qFormat/>
    <w:rsid w:val="0042727E"/>
    <w:pPr>
      <w:ind w:left="-283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2727E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customStyle="1" w:styleId="Default">
    <w:name w:val="Default"/>
    <w:rsid w:val="0042727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Title-Blue">
    <w:name w:val="Title-Blue"/>
    <w:basedOn w:val="Normal"/>
    <w:link w:val="Title-BlueChar"/>
    <w:qFormat/>
    <w:rsid w:val="0042727E"/>
    <w:rPr>
      <w:rFonts w:ascii="Kalinga" w:hAnsi="Kalinga" w:cs="Kalinga"/>
      <w:color w:val="0070C0"/>
      <w:sz w:val="32"/>
      <w:szCs w:val="36"/>
    </w:rPr>
  </w:style>
  <w:style w:type="character" w:customStyle="1" w:styleId="Title-BlueChar">
    <w:name w:val="Title-Blue Char"/>
    <w:basedOn w:val="DefaultParagraphFont"/>
    <w:link w:val="Title-Blue"/>
    <w:rsid w:val="0042727E"/>
    <w:rPr>
      <w:rFonts w:ascii="Kalinga" w:eastAsia="Times New Roman" w:hAnsi="Kalinga" w:cs="Kalinga"/>
      <w:color w:val="0070C0"/>
      <w:sz w:val="32"/>
      <w:szCs w:val="36"/>
      <w:lang w:eastAsia="en-GB"/>
    </w:rPr>
  </w:style>
  <w:style w:type="paragraph" w:customStyle="1" w:styleId="Title-Blue-Strong">
    <w:name w:val="Title-Blue-Strong"/>
    <w:basedOn w:val="Title-Blue"/>
    <w:link w:val="Title-Blue-StrongChar"/>
    <w:qFormat/>
    <w:rsid w:val="0042727E"/>
    <w:rPr>
      <w:b/>
      <w:caps/>
      <w:color w:val="7030A0"/>
      <w:sz w:val="30"/>
      <w:u w:val="single"/>
    </w:rPr>
  </w:style>
  <w:style w:type="character" w:customStyle="1" w:styleId="Title-Blue-StrongChar">
    <w:name w:val="Title-Blue-Strong Char"/>
    <w:basedOn w:val="Title-BlueChar"/>
    <w:link w:val="Title-Blue-Strong"/>
    <w:rsid w:val="0042727E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727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727E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10CE30E8</Template>
  <TotalTime>5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Harris, Natalie (DHSS-DHP-Healthcare Quality)</dc:creator>
  <cp:lastModifiedBy>Harris, Natalie (DHSS-DHP-Healthcare Quality)</cp:lastModifiedBy>
  <cp:revision>2</cp:revision>
  <dcterms:created xsi:type="dcterms:W3CDTF">2016-02-25T18:01:00Z</dcterms:created>
  <dcterms:modified xsi:type="dcterms:W3CDTF">2016-02-25T18:09:00Z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A13426372</vt:lpwstr>
  </property>
  <property fmtid="{D5CDD505-2E9C-101B-9397-08002B2CF9AE}" pid="4" name="Objective-Title">
    <vt:lpwstr>WORD EDITABLE - HOW TO GUIDE TEMPLATE - IMPROVEMENT PLAN</vt:lpwstr>
  </property>
  <property fmtid="{D5CDD505-2E9C-101B-9397-08002B2CF9AE}" pid="5" name="Objective-Comment">
    <vt:lpwstr/>
  </property>
  <property fmtid="{D5CDD505-2E9C-101B-9397-08002B2CF9AE}" pid="6" name="Objective-CreationStamp">
    <vt:filetime>2016-02-25T18:06:33Z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2016-02-26T13:57:52Z</vt:filetime>
  </property>
  <property fmtid="{D5CDD505-2E9C-101B-9397-08002B2CF9AE}" pid="10" name="Objective-ModificationStamp">
    <vt:filetime>2016-02-26T13:57:48Z</vt:filetime>
  </property>
  <property fmtid="{D5CDD505-2E9C-101B-9397-08002B2CF9AE}" pid="11" name="Objective-Owner">
    <vt:lpwstr>Harris, Natalie (HSS - DHP Healthcare Quality)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Health - Health Policies &amp; Strategies:Standards for Health Services In Wales - Guidance and Reference - 2015-2020:How to Guide - NHS:</vt:lpwstr>
  </property>
  <property fmtid="{D5CDD505-2E9C-101B-9397-08002B2CF9AE}" pid="13" name="Objective-Parent">
    <vt:lpwstr>How to Guide - NHS</vt:lpwstr>
  </property>
  <property fmtid="{D5CDD505-2E9C-101B-9397-08002B2CF9AE}" pid="14" name="Objective-State">
    <vt:lpwstr>Published</vt:lpwstr>
  </property>
  <property fmtid="{D5CDD505-2E9C-101B-9397-08002B2CF9AE}" pid="15" name="Objective-Version">
    <vt:lpwstr>2.0</vt:lpwstr>
  </property>
  <property fmtid="{D5CDD505-2E9C-101B-9397-08002B2CF9AE}" pid="16" name="Objective-VersionNumber">
    <vt:r8>3</vt:r8>
  </property>
  <property fmtid="{D5CDD505-2E9C-101B-9397-08002B2CF9AE}" pid="17" name="Objective-VersionComment">
    <vt:lpwstr/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2016-02-25T00:00:00Z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</Properties>
</file>